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324055" w14:textId="77777777" w:rsidR="00504D6E" w:rsidRDefault="00504D6E" w:rsidP="00436858">
      <w:pPr>
        <w:jc w:val="center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BRANIFF GRADUATE STUDENT ASSOCIATION</w:t>
      </w:r>
    </w:p>
    <w:p w14:paraId="48DAF597" w14:textId="77777777" w:rsidR="00504D6E" w:rsidRPr="0043497E" w:rsidRDefault="00504D6E" w:rsidP="00436858">
      <w:pPr>
        <w:jc w:val="center"/>
        <w:rPr>
          <w:rFonts w:ascii="Garamond" w:hAnsi="Garamond"/>
        </w:rPr>
      </w:pPr>
    </w:p>
    <w:p w14:paraId="130C6D3D" w14:textId="77777777" w:rsidR="00504D6E" w:rsidRDefault="00504D6E" w:rsidP="00436858">
      <w:pPr>
        <w:jc w:val="center"/>
        <w:rPr>
          <w:rFonts w:ascii="Garamond" w:hAnsi="Garamond"/>
        </w:rPr>
      </w:pPr>
      <w:r>
        <w:rPr>
          <w:rFonts w:ascii="Garamond" w:hAnsi="Garamond"/>
        </w:rPr>
        <w:t>UNIVERSITY OF DALLAS</w:t>
      </w:r>
    </w:p>
    <w:p w14:paraId="5EC7664B" w14:textId="77777777" w:rsidR="00504D6E" w:rsidRDefault="00504D6E" w:rsidP="005F3CAC">
      <w:pPr>
        <w:jc w:val="center"/>
        <w:rPr>
          <w:b/>
          <w:bCs/>
          <w:sz w:val="20"/>
          <w:szCs w:val="20"/>
        </w:rPr>
      </w:pPr>
    </w:p>
    <w:p w14:paraId="22AC40BC" w14:textId="77777777" w:rsidR="00504D6E" w:rsidRDefault="00504D6E" w:rsidP="005F3CAC">
      <w:pPr>
        <w:jc w:val="center"/>
        <w:rPr>
          <w:b/>
          <w:bCs/>
          <w:sz w:val="20"/>
          <w:szCs w:val="20"/>
        </w:rPr>
      </w:pPr>
    </w:p>
    <w:p w14:paraId="453C3EF1" w14:textId="77777777" w:rsidR="00504D6E" w:rsidRDefault="00504D6E" w:rsidP="005F3CAC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EXECUTIVE BOARD STA</w:t>
      </w:r>
      <w:r w:rsidR="008E4CF1">
        <w:rPr>
          <w:b/>
          <w:bCs/>
          <w:sz w:val="20"/>
          <w:szCs w:val="20"/>
        </w:rPr>
        <w:t>TEMENT OF CANDIDACY, SPRING 2016</w:t>
      </w:r>
    </w:p>
    <w:p w14:paraId="33478ACE" w14:textId="77777777" w:rsidR="00504D6E" w:rsidRDefault="00504D6E" w:rsidP="005F3CAC">
      <w:pPr>
        <w:jc w:val="center"/>
        <w:rPr>
          <w:b/>
          <w:bCs/>
          <w:sz w:val="20"/>
          <w:szCs w:val="20"/>
        </w:rPr>
      </w:pPr>
    </w:p>
    <w:p w14:paraId="5AA4BFD9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I.  By signing this statement of candidacy, I state my intent to stand for the following Braniff Graduate Student Association (“BGSA”) Executive Board office in the at-large electi</w:t>
      </w:r>
      <w:r w:rsidR="009D19B0">
        <w:rPr>
          <w:sz w:val="20"/>
          <w:szCs w:val="20"/>
        </w:rPr>
        <w:t>on to be held in the Spring 201</w:t>
      </w:r>
      <w:r w:rsidR="003B0719">
        <w:rPr>
          <w:sz w:val="20"/>
          <w:szCs w:val="20"/>
        </w:rPr>
        <w:t>6</w:t>
      </w:r>
      <w:r>
        <w:rPr>
          <w:sz w:val="20"/>
          <w:szCs w:val="20"/>
        </w:rPr>
        <w:t xml:space="preserve"> term (circle one, strike out the others):</w:t>
      </w:r>
    </w:p>
    <w:p w14:paraId="7D60DED1" w14:textId="77777777" w:rsidR="00504D6E" w:rsidRDefault="00504D6E" w:rsidP="005F3CAC">
      <w:pPr>
        <w:rPr>
          <w:sz w:val="20"/>
          <w:szCs w:val="20"/>
        </w:rPr>
      </w:pPr>
    </w:p>
    <w:p w14:paraId="0850E2DA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ab/>
        <w:t>President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Treasurer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Secretary</w:t>
      </w:r>
    </w:p>
    <w:p w14:paraId="221B8077" w14:textId="77777777" w:rsidR="00504D6E" w:rsidRDefault="00504D6E" w:rsidP="005F3CAC">
      <w:pPr>
        <w:rPr>
          <w:sz w:val="20"/>
          <w:szCs w:val="20"/>
        </w:rPr>
      </w:pPr>
    </w:p>
    <w:p w14:paraId="141C22B6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II.  I acknowledge that I have read the BGSA Constitution under which I will serve if elected and that I believe that I will meet the requirements for BG</w:t>
      </w:r>
      <w:r w:rsidR="008E4CF1">
        <w:rPr>
          <w:sz w:val="20"/>
          <w:szCs w:val="20"/>
        </w:rPr>
        <w:t>SA membership in the Spring 2016</w:t>
      </w:r>
      <w:r>
        <w:rPr>
          <w:sz w:val="20"/>
          <w:szCs w:val="20"/>
        </w:rPr>
        <w:t xml:space="preserve"> term.</w:t>
      </w:r>
    </w:p>
    <w:p w14:paraId="166C4C8D" w14:textId="77777777" w:rsidR="00504D6E" w:rsidRDefault="00504D6E" w:rsidP="005F3CAC">
      <w:pPr>
        <w:rPr>
          <w:sz w:val="20"/>
          <w:szCs w:val="20"/>
        </w:rPr>
      </w:pPr>
    </w:p>
    <w:p w14:paraId="53C18C0C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III.  I further acknowledge that I understand that to serve in the office for which I intend to stand:</w:t>
      </w:r>
    </w:p>
    <w:p w14:paraId="4326857F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37DC2A82" w14:textId="77777777" w:rsidR="00504D6E" w:rsidRDefault="00504D6E" w:rsidP="005F3CAC">
      <w:pPr>
        <w:ind w:left="720"/>
        <w:rPr>
          <w:sz w:val="20"/>
          <w:szCs w:val="20"/>
        </w:rPr>
      </w:pPr>
      <w:r>
        <w:rPr>
          <w:sz w:val="20"/>
          <w:szCs w:val="20"/>
        </w:rPr>
        <w:t>I must timely pay the graduate student fee to be</w:t>
      </w:r>
      <w:r w:rsidR="009D19B0">
        <w:rPr>
          <w:sz w:val="20"/>
          <w:szCs w:val="20"/>
        </w:rPr>
        <w:t xml:space="preserve"> billed to me in the Spring 201</w:t>
      </w:r>
      <w:r w:rsidR="008E4CF1">
        <w:rPr>
          <w:sz w:val="20"/>
          <w:szCs w:val="20"/>
        </w:rPr>
        <w:t>6</w:t>
      </w:r>
      <w:r>
        <w:rPr>
          <w:sz w:val="20"/>
          <w:szCs w:val="20"/>
        </w:rPr>
        <w:t xml:space="preserve"> term;</w:t>
      </w:r>
    </w:p>
    <w:p w14:paraId="1457A11C" w14:textId="77777777" w:rsidR="00504D6E" w:rsidRDefault="00504D6E" w:rsidP="005F3CAC">
      <w:pPr>
        <w:ind w:left="720"/>
        <w:rPr>
          <w:sz w:val="20"/>
          <w:szCs w:val="20"/>
        </w:rPr>
      </w:pPr>
    </w:p>
    <w:p w14:paraId="00CC6786" w14:textId="77777777" w:rsidR="00504D6E" w:rsidRDefault="00504D6E" w:rsidP="005F3CAC">
      <w:pPr>
        <w:ind w:left="720"/>
        <w:rPr>
          <w:sz w:val="20"/>
          <w:szCs w:val="20"/>
        </w:rPr>
      </w:pPr>
      <w:r>
        <w:rPr>
          <w:sz w:val="20"/>
          <w:szCs w:val="20"/>
        </w:rPr>
        <w:t>if I opt out of the graduate student fee after paying it or otherwise obtain r</w:t>
      </w:r>
      <w:r w:rsidR="009D19B0">
        <w:rPr>
          <w:sz w:val="20"/>
          <w:szCs w:val="20"/>
        </w:rPr>
        <w:t>eturn of the fee during the 201</w:t>
      </w:r>
      <w:r w:rsidR="008E4CF1">
        <w:rPr>
          <w:sz w:val="20"/>
          <w:szCs w:val="20"/>
        </w:rPr>
        <w:t>6–17</w:t>
      </w:r>
      <w:r>
        <w:rPr>
          <w:sz w:val="20"/>
          <w:szCs w:val="20"/>
        </w:rPr>
        <w:t xml:space="preserve"> academic year, I will become ineligible to hold office; and</w:t>
      </w:r>
    </w:p>
    <w:p w14:paraId="3CAC2392" w14:textId="77777777" w:rsidR="00504D6E" w:rsidRDefault="00504D6E" w:rsidP="005F3CAC">
      <w:pPr>
        <w:ind w:left="720"/>
        <w:rPr>
          <w:sz w:val="20"/>
          <w:szCs w:val="20"/>
        </w:rPr>
      </w:pPr>
    </w:p>
    <w:p w14:paraId="32DD721B" w14:textId="77777777" w:rsidR="00504D6E" w:rsidRDefault="00504D6E" w:rsidP="005F3CAC">
      <w:pPr>
        <w:ind w:left="720"/>
        <w:rPr>
          <w:sz w:val="20"/>
          <w:szCs w:val="20"/>
        </w:rPr>
      </w:pPr>
      <w:r>
        <w:rPr>
          <w:sz w:val="20"/>
          <w:szCs w:val="20"/>
        </w:rPr>
        <w:t>if elected, I agree to allow the Dean of the Braniff Graduate School to confirm my BGSA membership and fee-paying status to the BGSA Secretary, to the other members of the BGSA Execu</w:t>
      </w:r>
      <w:r w:rsidR="009D19B0">
        <w:rPr>
          <w:sz w:val="20"/>
          <w:szCs w:val="20"/>
        </w:rPr>
        <w:t>tive Board after the Spring 201</w:t>
      </w:r>
      <w:r w:rsidR="008E4CF1">
        <w:rPr>
          <w:sz w:val="20"/>
          <w:szCs w:val="20"/>
        </w:rPr>
        <w:t>6</w:t>
      </w:r>
      <w:r>
        <w:rPr>
          <w:sz w:val="20"/>
          <w:szCs w:val="20"/>
        </w:rPr>
        <w:t xml:space="preserve"> election, and to the BGSA Senate afte</w:t>
      </w:r>
      <w:r w:rsidR="009D19B0">
        <w:rPr>
          <w:sz w:val="20"/>
          <w:szCs w:val="20"/>
        </w:rPr>
        <w:t>r it is elected in the Fall 201</w:t>
      </w:r>
      <w:r w:rsidR="008E4CF1">
        <w:rPr>
          <w:sz w:val="20"/>
          <w:szCs w:val="20"/>
        </w:rPr>
        <w:t>6</w:t>
      </w:r>
      <w:r>
        <w:rPr>
          <w:sz w:val="20"/>
          <w:szCs w:val="20"/>
        </w:rPr>
        <w:t xml:space="preserve"> term.</w:t>
      </w:r>
    </w:p>
    <w:p w14:paraId="746F417C" w14:textId="77777777" w:rsidR="00504D6E" w:rsidRDefault="00504D6E" w:rsidP="005F3CAC">
      <w:pPr>
        <w:ind w:left="720"/>
        <w:rPr>
          <w:sz w:val="20"/>
          <w:szCs w:val="20"/>
        </w:rPr>
      </w:pPr>
    </w:p>
    <w:p w14:paraId="6B301D6B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IV.  I acknowledge the attached Electi</w:t>
      </w:r>
      <w:r w:rsidR="009D19B0">
        <w:rPr>
          <w:sz w:val="20"/>
          <w:szCs w:val="20"/>
        </w:rPr>
        <w:t>on Plan for the BGSA Spring 201</w:t>
      </w:r>
      <w:r w:rsidR="008E4CF1">
        <w:rPr>
          <w:sz w:val="20"/>
          <w:szCs w:val="20"/>
        </w:rPr>
        <w:t>6</w:t>
      </w:r>
      <w:r>
        <w:rPr>
          <w:sz w:val="20"/>
          <w:szCs w:val="20"/>
        </w:rPr>
        <w:t xml:space="preserve"> At-Large Election.</w:t>
      </w:r>
    </w:p>
    <w:p w14:paraId="2FE576F3" w14:textId="77777777" w:rsidR="00504D6E" w:rsidRDefault="00504D6E" w:rsidP="005F3CAC">
      <w:pPr>
        <w:rPr>
          <w:sz w:val="20"/>
          <w:szCs w:val="20"/>
        </w:rPr>
      </w:pPr>
    </w:p>
    <w:p w14:paraId="11112378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 xml:space="preserve">V.  This Statement of Candidacy must be received by the BGSA Secretary via the BGSA mailbox, Box  #692 in downstairs Haggar, no later than </w:t>
      </w:r>
      <w:r w:rsidRPr="0031514E">
        <w:rPr>
          <w:b/>
          <w:sz w:val="20"/>
          <w:szCs w:val="20"/>
        </w:rPr>
        <w:t xml:space="preserve">5:00 p.m., </w:t>
      </w:r>
      <w:r w:rsidR="009D19B0" w:rsidRPr="0031514E">
        <w:rPr>
          <w:b/>
          <w:sz w:val="20"/>
          <w:szCs w:val="20"/>
        </w:rPr>
        <w:t>Friday</w:t>
      </w:r>
      <w:r w:rsidRPr="0031514E">
        <w:rPr>
          <w:b/>
          <w:sz w:val="20"/>
          <w:szCs w:val="20"/>
        </w:rPr>
        <w:t xml:space="preserve">, </w:t>
      </w:r>
      <w:r w:rsidR="008E4CF1">
        <w:rPr>
          <w:b/>
          <w:sz w:val="20"/>
          <w:szCs w:val="20"/>
        </w:rPr>
        <w:t>April 22</w:t>
      </w:r>
      <w:r w:rsidR="009D19B0" w:rsidRPr="0031514E">
        <w:rPr>
          <w:b/>
          <w:sz w:val="20"/>
          <w:szCs w:val="20"/>
        </w:rPr>
        <w:t>, 201</w:t>
      </w:r>
      <w:r w:rsidR="003B0719">
        <w:rPr>
          <w:b/>
          <w:sz w:val="20"/>
          <w:szCs w:val="20"/>
        </w:rPr>
        <w:t>6</w:t>
      </w:r>
      <w:bookmarkStart w:id="0" w:name="_GoBack"/>
      <w:bookmarkEnd w:id="0"/>
      <w:r>
        <w:rPr>
          <w:sz w:val="20"/>
          <w:szCs w:val="20"/>
        </w:rPr>
        <w:t>.</w:t>
      </w:r>
    </w:p>
    <w:p w14:paraId="598A683E" w14:textId="77777777" w:rsidR="00504D6E" w:rsidRDefault="00504D6E" w:rsidP="005F3CAC">
      <w:pPr>
        <w:rPr>
          <w:sz w:val="20"/>
          <w:szCs w:val="20"/>
        </w:rPr>
      </w:pPr>
    </w:p>
    <w:p w14:paraId="2DCDEE76" w14:textId="77777777" w:rsidR="00504D6E" w:rsidRDefault="00504D6E" w:rsidP="005F3CAC">
      <w:pPr>
        <w:ind w:left="720"/>
        <w:rPr>
          <w:sz w:val="20"/>
          <w:szCs w:val="20"/>
        </w:rPr>
      </w:pPr>
    </w:p>
    <w:p w14:paraId="5041F9D6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_________________________________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  <w:t>_________________________________</w:t>
      </w:r>
    </w:p>
    <w:p w14:paraId="0E1A5FD6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Print name as it is to appear on the ballot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Sign name</w:t>
      </w:r>
    </w:p>
    <w:p w14:paraId="24DB4719" w14:textId="77777777" w:rsidR="00504D6E" w:rsidRDefault="00504D6E" w:rsidP="005F3CAC">
      <w:pPr>
        <w:rPr>
          <w:sz w:val="20"/>
          <w:szCs w:val="20"/>
        </w:rPr>
      </w:pPr>
    </w:p>
    <w:p w14:paraId="0B433FF6" w14:textId="77777777" w:rsidR="0031514E" w:rsidRDefault="0031514E" w:rsidP="005F3CAC">
      <w:pPr>
        <w:rPr>
          <w:sz w:val="20"/>
          <w:szCs w:val="20"/>
        </w:rPr>
      </w:pPr>
    </w:p>
    <w:p w14:paraId="2DF9647C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  <w:t>_________________________________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</w:r>
      <w:r>
        <w:rPr>
          <w:sz w:val="20"/>
          <w:szCs w:val="20"/>
        </w:rPr>
        <w:softHyphen/>
        <w:t>_________________________________</w:t>
      </w:r>
    </w:p>
    <w:p w14:paraId="5390B1A7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Braniff Graduate School of Liberal Arts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Date</w:t>
      </w:r>
    </w:p>
    <w:p w14:paraId="70FC2DE1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 xml:space="preserve">program in which I expect to be enrolled </w:t>
      </w:r>
    </w:p>
    <w:p w14:paraId="15790541" w14:textId="77777777" w:rsidR="0031514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in the Fall</w:t>
      </w:r>
      <w:r w:rsidR="009D19B0">
        <w:rPr>
          <w:sz w:val="20"/>
          <w:szCs w:val="20"/>
        </w:rPr>
        <w:t xml:space="preserve"> 2013</w:t>
      </w:r>
      <w:r>
        <w:rPr>
          <w:sz w:val="20"/>
          <w:szCs w:val="20"/>
        </w:rPr>
        <w:t xml:space="preserve"> term (e.g., IPS, or Master’s </w:t>
      </w:r>
    </w:p>
    <w:p w14:paraId="5ECB5379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>in American Studies)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_________________________________</w:t>
      </w:r>
    </w:p>
    <w:p w14:paraId="394E2006" w14:textId="77777777" w:rsidR="00504D6E" w:rsidRDefault="00504D6E" w:rsidP="005F3CAC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Email and/or phone number</w:t>
      </w:r>
    </w:p>
    <w:p w14:paraId="052F6292" w14:textId="77777777" w:rsidR="00504D6E" w:rsidRDefault="00504D6E" w:rsidP="005F3CAC">
      <w:pPr>
        <w:rPr>
          <w:sz w:val="20"/>
          <w:szCs w:val="20"/>
        </w:rPr>
      </w:pPr>
    </w:p>
    <w:p w14:paraId="05E52D18" w14:textId="77777777" w:rsidR="00504D6E" w:rsidRDefault="00504D6E" w:rsidP="005F3CAC">
      <w:pPr>
        <w:rPr>
          <w:sz w:val="20"/>
          <w:szCs w:val="20"/>
        </w:rPr>
      </w:pPr>
    </w:p>
    <w:p w14:paraId="43FFB215" w14:textId="77777777" w:rsidR="00504D6E" w:rsidRDefault="00504D6E" w:rsidP="005F3CAC">
      <w:r>
        <w:rPr>
          <w:sz w:val="20"/>
          <w:szCs w:val="20"/>
        </w:rPr>
        <w:t>Time and date received by the BGSA Secretary, with Secretary initials: __________________________</w:t>
      </w:r>
    </w:p>
    <w:p w14:paraId="435FAA98" w14:textId="77777777" w:rsidR="00504D6E" w:rsidRDefault="00504D6E" w:rsidP="005F3CAC"/>
    <w:p w14:paraId="48205053" w14:textId="77777777" w:rsidR="00504D6E" w:rsidRDefault="00504D6E"/>
    <w:sectPr w:rsidR="00504D6E" w:rsidSect="00A64E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885086" w14:textId="77777777" w:rsidR="00D91B4C" w:rsidRDefault="00D91B4C" w:rsidP="002C7553">
      <w:r>
        <w:separator/>
      </w:r>
    </w:p>
  </w:endnote>
  <w:endnote w:type="continuationSeparator" w:id="0">
    <w:p w14:paraId="468D59F6" w14:textId="77777777" w:rsidR="00D91B4C" w:rsidRDefault="00D91B4C" w:rsidP="002C7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PMingLiU">
    <w:altName w:val="新細明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3B5F2F" w14:textId="77777777" w:rsidR="00504D6E" w:rsidRDefault="00504D6E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22CA7" w14:textId="77777777" w:rsidR="00504D6E" w:rsidRDefault="00504D6E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19FED" w14:textId="77777777" w:rsidR="00504D6E" w:rsidRDefault="00504D6E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8DE978" w14:textId="77777777" w:rsidR="00D91B4C" w:rsidRDefault="00D91B4C" w:rsidP="002C7553">
      <w:r>
        <w:separator/>
      </w:r>
    </w:p>
  </w:footnote>
  <w:footnote w:type="continuationSeparator" w:id="0">
    <w:p w14:paraId="3EA18C01" w14:textId="77777777" w:rsidR="00D91B4C" w:rsidRDefault="00D91B4C" w:rsidP="002C755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B63D73" w14:textId="77777777" w:rsidR="00504D6E" w:rsidRDefault="00504D6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8D3D3D" w14:textId="77777777" w:rsidR="00504D6E" w:rsidRDefault="00504D6E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8DB0F8" w14:textId="77777777" w:rsidR="00504D6E" w:rsidRDefault="00504D6E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DB0BA1"/>
    <w:multiLevelType w:val="hybridMultilevel"/>
    <w:tmpl w:val="46B02F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F3CAC"/>
    <w:rsid w:val="000C21B4"/>
    <w:rsid w:val="001F630E"/>
    <w:rsid w:val="00226A2F"/>
    <w:rsid w:val="002761E9"/>
    <w:rsid w:val="002C7553"/>
    <w:rsid w:val="002E5202"/>
    <w:rsid w:val="0031514E"/>
    <w:rsid w:val="003B0719"/>
    <w:rsid w:val="003D2131"/>
    <w:rsid w:val="0043497E"/>
    <w:rsid w:val="00436858"/>
    <w:rsid w:val="00482D90"/>
    <w:rsid w:val="004E5794"/>
    <w:rsid w:val="00504D6E"/>
    <w:rsid w:val="005F3CAC"/>
    <w:rsid w:val="00603A89"/>
    <w:rsid w:val="008E4CF1"/>
    <w:rsid w:val="00913337"/>
    <w:rsid w:val="00920FC1"/>
    <w:rsid w:val="009D19B0"/>
    <w:rsid w:val="00A64E4F"/>
    <w:rsid w:val="00A96E69"/>
    <w:rsid w:val="00CC4643"/>
    <w:rsid w:val="00D63BC6"/>
    <w:rsid w:val="00D91B4C"/>
    <w:rsid w:val="00DA7598"/>
    <w:rsid w:val="00E44C32"/>
    <w:rsid w:val="00F03681"/>
    <w:rsid w:val="00F9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64A46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6858"/>
    <w:rPr>
      <w:rFonts w:eastAsia="PMingLiU"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E5202"/>
    <w:pPr>
      <w:spacing w:after="200" w:line="276" w:lineRule="auto"/>
      <w:ind w:left="720"/>
      <w:contextualSpacing/>
    </w:pPr>
    <w:rPr>
      <w:rFonts w:eastAsia="Times New Roman"/>
      <w:lang w:eastAsia="en-US"/>
    </w:rPr>
  </w:style>
  <w:style w:type="paragraph" w:styleId="Header">
    <w:name w:val="header"/>
    <w:basedOn w:val="Normal"/>
    <w:link w:val="HeaderChar"/>
    <w:uiPriority w:val="99"/>
    <w:semiHidden/>
    <w:rsid w:val="002C75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7553"/>
    <w:rPr>
      <w:rFonts w:eastAsia="PMingLiU" w:cs="Times New Roman"/>
      <w:lang w:eastAsia="zh-TW"/>
    </w:rPr>
  </w:style>
  <w:style w:type="paragraph" w:styleId="Footer">
    <w:name w:val="footer"/>
    <w:basedOn w:val="Normal"/>
    <w:link w:val="FooterChar"/>
    <w:uiPriority w:val="99"/>
    <w:semiHidden/>
    <w:rsid w:val="002C75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7553"/>
    <w:rPr>
      <w:rFonts w:eastAsia="PMingLiU" w:cs="Times New Roman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reen\Desktop\BGSA%202010-2011\BGSA.Letterhead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C:\Users\Mehreen\Desktop\BGSA 2010-2011\BGSA.LetterheadTemplate.dotx</Template>
  <TotalTime>2</TotalTime>
  <Pages>1</Pages>
  <Words>308</Words>
  <Characters>1761</Characters>
  <Application>Microsoft Macintosh Word</Application>
  <DocSecurity>0</DocSecurity>
  <Lines>14</Lines>
  <Paragraphs>4</Paragraphs>
  <ScaleCrop>false</ScaleCrop>
  <Company>Hewlett-Packard</Company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BRANIFF GRADUATE STUDENT ASSOCIATION</dc:title>
  <dc:creator>MY</dc:creator>
  <cp:lastModifiedBy>Angela Lill</cp:lastModifiedBy>
  <cp:revision>3</cp:revision>
  <dcterms:created xsi:type="dcterms:W3CDTF">2016-03-31T16:19:00Z</dcterms:created>
  <dcterms:modified xsi:type="dcterms:W3CDTF">2016-04-05T21:45:00Z</dcterms:modified>
</cp:coreProperties>
</file>